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79C" w:rsidRPr="00E02238" w:rsidRDefault="0046579C" w:rsidP="00062CAF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46579C" w:rsidRDefault="0046579C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46579C" w:rsidRPr="002D0394" w:rsidTr="006228F8">
        <w:trPr>
          <w:trHeight w:val="350"/>
        </w:trPr>
        <w:tc>
          <w:tcPr>
            <w:tcW w:w="1800" w:type="dxa"/>
            <w:shd w:val="clear" w:color="auto" w:fill="E6E6E6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46579C" w:rsidRPr="002D0394" w:rsidTr="006228F8">
        <w:trPr>
          <w:trHeight w:val="361"/>
        </w:trPr>
        <w:tc>
          <w:tcPr>
            <w:tcW w:w="1800" w:type="dxa"/>
            <w:shd w:val="clear" w:color="auto" w:fill="E6E6E6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46579C" w:rsidRPr="002D0394" w:rsidTr="006228F8">
        <w:trPr>
          <w:trHeight w:val="370"/>
        </w:trPr>
        <w:tc>
          <w:tcPr>
            <w:tcW w:w="1800" w:type="dxa"/>
            <w:shd w:val="clear" w:color="auto" w:fill="E6E6E6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46579C" w:rsidRPr="006228F8" w:rsidRDefault="005B579F" w:rsidP="006228F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10.2015</w:t>
            </w:r>
          </w:p>
        </w:tc>
      </w:tr>
    </w:tbl>
    <w:p w:rsidR="0046579C" w:rsidRDefault="0046579C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Pr="00813E93" w:rsidRDefault="0046579C" w:rsidP="00062CAF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Pr="002A5F9B" w:rsidRDefault="0046579C" w:rsidP="00062CAF">
      <w:pPr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46579C" w:rsidRDefault="00936B65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579C" w:rsidRPr="004E5FA3" w:rsidRDefault="0046579C" w:rsidP="007B09D4">
                            <w:bookmarkStart w:id="0" w:name="_top"/>
                            <w:bookmarkEnd w:id="0"/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AX53cb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46579C" w:rsidRPr="004E5FA3" w:rsidRDefault="0046579C" w:rsidP="007B09D4">
                      <w:bookmarkStart w:id="1" w:name="_top"/>
                      <w:bookmarkEnd w:id="1"/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46579C" w:rsidRDefault="0046579C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46579C" w:rsidRPr="00813E93" w:rsidRDefault="0046579C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46579C" w:rsidTr="006228F8">
        <w:tc>
          <w:tcPr>
            <w:tcW w:w="9178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6579C" w:rsidRPr="00656066" w:rsidTr="006228F8">
        <w:tc>
          <w:tcPr>
            <w:tcW w:w="9178" w:type="dxa"/>
          </w:tcPr>
          <w:p w:rsidR="0046579C" w:rsidRPr="006228F8" w:rsidRDefault="0046579C" w:rsidP="00D10E95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משתמש במערכת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Focus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ומוצרים משלימים של 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Information Builders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לצורך ניתוח נתונים בסביבת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ולשם כך נדרשת תחזוקה לכלים אלה. </w:t>
            </w:r>
          </w:p>
        </w:tc>
      </w:tr>
    </w:tbl>
    <w:p w:rsidR="0046579C" w:rsidRDefault="00936B6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579C" w:rsidRPr="004E5FA3" w:rsidRDefault="0046579C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3Gp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0aa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E7MVssbWT2CgJUE&#10;gYEWYerBopHqO0YDTJAM6287qhhG7XsBjyAJCbEjx23IbBHBRp1bNucWKkqAyrDBaFquzDSmdr3i&#10;2wYiTc9OyBt4ODV3on7K6vDcYEo4boeJZsfQ+d55Pc3d5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Aq+3Gp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46579C" w:rsidRPr="004E5FA3" w:rsidRDefault="0046579C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6579C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46579C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46579C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46579C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46579C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6579C">
        <w:rPr>
          <w:rFonts w:ascii="Arial" w:hAnsi="Arial" w:cs="Arial"/>
          <w:b/>
          <w:sz w:val="28"/>
          <w:szCs w:val="28"/>
          <w:rtl/>
        </w:rPr>
        <w:t xml:space="preserve">  </w:t>
      </w:r>
      <w:r w:rsidR="0046579C" w:rsidRPr="007374D4">
        <w:rPr>
          <w:rFonts w:ascii="Arial" w:hAnsi="Arial" w:cs="Arial"/>
          <w:b/>
          <w:sz w:val="22"/>
          <w:szCs w:val="22"/>
          <w:rtl/>
        </w:rPr>
        <w:t>כן</w:t>
      </w:r>
      <w:r w:rsidR="0046579C">
        <w:rPr>
          <w:rFonts w:ascii="Arial" w:hAnsi="Arial" w:cs="Arial"/>
          <w:b/>
          <w:sz w:val="22"/>
          <w:szCs w:val="22"/>
          <w:rtl/>
        </w:rPr>
        <w:t xml:space="preserve">  </w:t>
      </w:r>
      <w:r w:rsidR="0046579C">
        <w:rPr>
          <w:rFonts w:ascii="Arial" w:hAnsi="Arial" w:cs="Arial"/>
          <w:b/>
          <w:sz w:val="28"/>
          <w:szCs w:val="28"/>
          <w:rtl/>
        </w:rPr>
        <w:t xml:space="preserve">   </w:t>
      </w:r>
      <w:r w:rsidR="0046579C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6579C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6579C" w:rsidRPr="00813E93">
        <w:tc>
          <w:tcPr>
            <w:tcW w:w="3085" w:type="dxa"/>
          </w:tcPr>
          <w:p w:rsidR="0046579C" w:rsidRPr="00813E93" w:rsidRDefault="00936B65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579C" w:rsidRPr="004E5FA3" w:rsidRDefault="0046579C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46579C" w:rsidRPr="004E5FA3" w:rsidRDefault="0046579C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6579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46579C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6579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46579C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6579C" w:rsidRPr="00813E93" w:rsidRDefault="0046579C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6579C" w:rsidRPr="00813E93" w:rsidRDefault="0046579C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46579C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טאק</w:t>
            </w:r>
            <w:proofErr w:type="spellEnd"/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183185">
            <w:pPr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6579C" w:rsidRPr="006228F8" w:rsidRDefault="0046579C" w:rsidP="00183185">
            <w:pPr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46579C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6228F8">
              <w:rPr>
                <w:rFonts w:cs="Narkisim"/>
                <w:rtl/>
              </w:rPr>
              <w:t xml:space="preserve">510914450   </w:t>
            </w:r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936B65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579C" w:rsidRPr="004E5FA3" w:rsidRDefault="0046579C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117pt;margin-top:-.6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CWDbk73gAA&#10;AAkBAAAPAAAAAAAAAAAAAAAAAA8FAABkcnMvZG93bnJldi54bWxQSwUGAAAAAAQABADzAAAAGgYA&#10;AAAA&#10;" filled="f" stroked="f">
                      <v:textbox>
                        <w:txbxContent>
                          <w:p w:rsidR="0046579C" w:rsidRPr="004E5FA3" w:rsidRDefault="0046579C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6579C"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6579C" w:rsidRPr="006228F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46579C"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46579C" w:rsidRPr="006228F8" w:rsidRDefault="0046579C" w:rsidP="00183185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0209FF" w:rsidP="00183185">
            <w:pPr>
              <w:rPr>
                <w:rFonts w:ascii="Arial" w:hAnsi="Arial" w:cs="Arial" w:hint="cs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119,429</w:t>
            </w:r>
            <w:r w:rsidR="0098639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bookmarkStart w:id="1" w:name="_GoBack"/>
            <w:bookmarkEnd w:id="1"/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5B579F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1.1.2016-31.12.2016</w:t>
            </w:r>
          </w:p>
        </w:tc>
      </w:tr>
    </w:tbl>
    <w:p w:rsidR="0046579C" w:rsidRDefault="0046579C" w:rsidP="007B09D4">
      <w:pPr>
        <w:rPr>
          <w:rFonts w:ascii="Arial" w:hAnsi="Arial" w:cs="Arial"/>
          <w:bCs/>
          <w:rtl/>
        </w:rPr>
      </w:pPr>
    </w:p>
    <w:p w:rsidR="0046579C" w:rsidRPr="00BD3C63" w:rsidRDefault="0046579C" w:rsidP="00062CAF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46579C" w:rsidTr="006228F8">
        <w:tc>
          <w:tcPr>
            <w:tcW w:w="9286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הספק היחיד המייצג את היצרן בארץ ועל כן היא הספק היחיד שיכול לתת שירותי תחזוקה למוצר.</w:t>
            </w:r>
          </w:p>
        </w:tc>
      </w:tr>
    </w:tbl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46579C" w:rsidTr="006228F8">
        <w:tc>
          <w:tcPr>
            <w:tcW w:w="2698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rtl/>
              </w:rPr>
              <w:t>נעמי בוסטין</w:t>
            </w:r>
          </w:p>
        </w:tc>
        <w:tc>
          <w:tcPr>
            <w:tcW w:w="3420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46579C" w:rsidTr="006228F8">
        <w:tc>
          <w:tcPr>
            <w:tcW w:w="2698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46579C" w:rsidRPr="00813E93" w:rsidRDefault="0046579C" w:rsidP="007B09D4">
      <w:pPr>
        <w:rPr>
          <w:rtl/>
        </w:rPr>
      </w:pPr>
      <w:r>
        <w:rPr>
          <w:rtl/>
        </w:rPr>
        <w:t xml:space="preserve"> </w:t>
      </w:r>
    </w:p>
    <w:p w:rsidR="0046579C" w:rsidRPr="002D4063" w:rsidRDefault="0046579C" w:rsidP="007B2F9E">
      <w:pPr>
        <w:rPr>
          <w:rFonts w:ascii="Arial" w:hAnsi="Arial" w:cs="Arial"/>
          <w:sz w:val="20"/>
          <w:szCs w:val="20"/>
          <w:rtl/>
        </w:rPr>
      </w:pPr>
    </w:p>
    <w:sectPr w:rsidR="0046579C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579C" w:rsidRDefault="0046579C">
      <w:r>
        <w:separator/>
      </w:r>
    </w:p>
    <w:p w:rsidR="0046579C" w:rsidRDefault="0046579C"/>
  </w:endnote>
  <w:endnote w:type="continuationSeparator" w:id="0">
    <w:p w:rsidR="0046579C" w:rsidRDefault="0046579C">
      <w:r>
        <w:continuationSeparator/>
      </w:r>
    </w:p>
    <w:p w:rsidR="0046579C" w:rsidRDefault="0046579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46579C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46579C" w:rsidRPr="00446139" w:rsidRDefault="00936B65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556A9170" wp14:editId="745A6B52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46579C" w:rsidRPr="00446139" w:rsidRDefault="0046579C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98639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46579C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46579C" w:rsidRDefault="0046579C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46579C" w:rsidRDefault="0046579C">
    <w:pPr>
      <w:rPr>
        <w:rtl/>
      </w:rPr>
    </w:pPr>
  </w:p>
  <w:p w:rsidR="0046579C" w:rsidRDefault="0046579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46579C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46579C" w:rsidRPr="00446139" w:rsidRDefault="0046579C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46579C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46579C" w:rsidRPr="00446139" w:rsidRDefault="0046579C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98639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98639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46579C" w:rsidRPr="005063DE" w:rsidRDefault="0046579C">
    <w:pPr>
      <w:pStyle w:val="a8"/>
    </w:pPr>
  </w:p>
  <w:p w:rsidR="0046579C" w:rsidRDefault="0046579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579C" w:rsidRDefault="0046579C">
      <w:r>
        <w:separator/>
      </w:r>
    </w:p>
    <w:p w:rsidR="0046579C" w:rsidRDefault="0046579C"/>
  </w:footnote>
  <w:footnote w:type="continuationSeparator" w:id="0">
    <w:p w:rsidR="0046579C" w:rsidRDefault="0046579C">
      <w:r>
        <w:continuationSeparator/>
      </w:r>
    </w:p>
    <w:p w:rsidR="0046579C" w:rsidRDefault="0046579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46579C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46579C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46579C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46579C" w:rsidRDefault="0046579C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79C" w:rsidRDefault="0046579C" w:rsidP="00367921">
    <w:pPr>
      <w:pStyle w:val="a6"/>
      <w:rPr>
        <w:rtl/>
      </w:rPr>
    </w:pPr>
  </w:p>
  <w:p w:rsidR="0046579C" w:rsidRDefault="00936B6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6145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121CD"/>
    <w:rsid w:val="000209FF"/>
    <w:rsid w:val="000211B5"/>
    <w:rsid w:val="0002374D"/>
    <w:rsid w:val="00024C19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CAF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C6BFB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5541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0B6B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2DF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6555"/>
    <w:rsid w:val="00446139"/>
    <w:rsid w:val="00453AAE"/>
    <w:rsid w:val="00453AFC"/>
    <w:rsid w:val="00455A97"/>
    <w:rsid w:val="00456FE1"/>
    <w:rsid w:val="0045706C"/>
    <w:rsid w:val="0046043D"/>
    <w:rsid w:val="0046509C"/>
    <w:rsid w:val="004657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632E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7F2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579F"/>
    <w:rsid w:val="005B6A89"/>
    <w:rsid w:val="005B7E0F"/>
    <w:rsid w:val="005C1EB6"/>
    <w:rsid w:val="005C2A72"/>
    <w:rsid w:val="005C631A"/>
    <w:rsid w:val="005C77E1"/>
    <w:rsid w:val="005C7FAF"/>
    <w:rsid w:val="005D3382"/>
    <w:rsid w:val="005D59A3"/>
    <w:rsid w:val="005D70BC"/>
    <w:rsid w:val="005E086C"/>
    <w:rsid w:val="005E43E9"/>
    <w:rsid w:val="005E4A37"/>
    <w:rsid w:val="005E5D45"/>
    <w:rsid w:val="005F31A4"/>
    <w:rsid w:val="0060198C"/>
    <w:rsid w:val="00610420"/>
    <w:rsid w:val="00610A5C"/>
    <w:rsid w:val="00612798"/>
    <w:rsid w:val="00614185"/>
    <w:rsid w:val="00615C8D"/>
    <w:rsid w:val="00620914"/>
    <w:rsid w:val="006228F8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169A"/>
    <w:rsid w:val="006A709F"/>
    <w:rsid w:val="006B415A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25585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2810"/>
    <w:rsid w:val="007743B3"/>
    <w:rsid w:val="00782304"/>
    <w:rsid w:val="00782771"/>
    <w:rsid w:val="00794669"/>
    <w:rsid w:val="007A241C"/>
    <w:rsid w:val="007A711A"/>
    <w:rsid w:val="007B09D4"/>
    <w:rsid w:val="007B09FF"/>
    <w:rsid w:val="007B2F9E"/>
    <w:rsid w:val="007C04CD"/>
    <w:rsid w:val="007C052E"/>
    <w:rsid w:val="007C1585"/>
    <w:rsid w:val="007C1CE4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0C51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1C3B"/>
    <w:rsid w:val="008530EB"/>
    <w:rsid w:val="00856BF1"/>
    <w:rsid w:val="00860102"/>
    <w:rsid w:val="00860520"/>
    <w:rsid w:val="00863941"/>
    <w:rsid w:val="00871434"/>
    <w:rsid w:val="00874821"/>
    <w:rsid w:val="008757B7"/>
    <w:rsid w:val="00876C79"/>
    <w:rsid w:val="00877064"/>
    <w:rsid w:val="00883EB8"/>
    <w:rsid w:val="00884042"/>
    <w:rsid w:val="00892D15"/>
    <w:rsid w:val="008964C1"/>
    <w:rsid w:val="008A16C5"/>
    <w:rsid w:val="008A1D7E"/>
    <w:rsid w:val="008C0C94"/>
    <w:rsid w:val="008C1D8F"/>
    <w:rsid w:val="008C57F7"/>
    <w:rsid w:val="008C58AA"/>
    <w:rsid w:val="008C6604"/>
    <w:rsid w:val="008C6CA0"/>
    <w:rsid w:val="008D3551"/>
    <w:rsid w:val="008D7453"/>
    <w:rsid w:val="008E0ADF"/>
    <w:rsid w:val="008E4D0D"/>
    <w:rsid w:val="008E665F"/>
    <w:rsid w:val="00901F5C"/>
    <w:rsid w:val="009040F6"/>
    <w:rsid w:val="00904151"/>
    <w:rsid w:val="00906C8C"/>
    <w:rsid w:val="00912909"/>
    <w:rsid w:val="0091353A"/>
    <w:rsid w:val="00914C5E"/>
    <w:rsid w:val="00923BF4"/>
    <w:rsid w:val="00924A82"/>
    <w:rsid w:val="00931C9A"/>
    <w:rsid w:val="00936A94"/>
    <w:rsid w:val="00936B65"/>
    <w:rsid w:val="00937B51"/>
    <w:rsid w:val="0094095E"/>
    <w:rsid w:val="009429B7"/>
    <w:rsid w:val="009477E9"/>
    <w:rsid w:val="00950FA5"/>
    <w:rsid w:val="00954932"/>
    <w:rsid w:val="00954D7C"/>
    <w:rsid w:val="00956EF8"/>
    <w:rsid w:val="009646A2"/>
    <w:rsid w:val="00981A13"/>
    <w:rsid w:val="00982DAB"/>
    <w:rsid w:val="00983FB2"/>
    <w:rsid w:val="00986397"/>
    <w:rsid w:val="009868C0"/>
    <w:rsid w:val="00987776"/>
    <w:rsid w:val="00990AB7"/>
    <w:rsid w:val="0099130A"/>
    <w:rsid w:val="0099390F"/>
    <w:rsid w:val="00995667"/>
    <w:rsid w:val="00995EE9"/>
    <w:rsid w:val="00996454"/>
    <w:rsid w:val="009B1656"/>
    <w:rsid w:val="009B5AE2"/>
    <w:rsid w:val="009C1351"/>
    <w:rsid w:val="009C471B"/>
    <w:rsid w:val="009C4781"/>
    <w:rsid w:val="009D126C"/>
    <w:rsid w:val="009D33A3"/>
    <w:rsid w:val="009D6657"/>
    <w:rsid w:val="009E0449"/>
    <w:rsid w:val="009E7DBA"/>
    <w:rsid w:val="009E7EF0"/>
    <w:rsid w:val="009F0399"/>
    <w:rsid w:val="009F1A9B"/>
    <w:rsid w:val="009F60DE"/>
    <w:rsid w:val="00A06B2B"/>
    <w:rsid w:val="00A16E5D"/>
    <w:rsid w:val="00A30007"/>
    <w:rsid w:val="00A315D9"/>
    <w:rsid w:val="00A37014"/>
    <w:rsid w:val="00A427F9"/>
    <w:rsid w:val="00A44570"/>
    <w:rsid w:val="00A44E15"/>
    <w:rsid w:val="00A472CD"/>
    <w:rsid w:val="00A536B6"/>
    <w:rsid w:val="00A56931"/>
    <w:rsid w:val="00A60DA7"/>
    <w:rsid w:val="00A63C30"/>
    <w:rsid w:val="00A64337"/>
    <w:rsid w:val="00A64A82"/>
    <w:rsid w:val="00A71910"/>
    <w:rsid w:val="00A7192D"/>
    <w:rsid w:val="00A75364"/>
    <w:rsid w:val="00A775D0"/>
    <w:rsid w:val="00A77A37"/>
    <w:rsid w:val="00A80539"/>
    <w:rsid w:val="00A809D2"/>
    <w:rsid w:val="00A81A53"/>
    <w:rsid w:val="00A85D1A"/>
    <w:rsid w:val="00A939AE"/>
    <w:rsid w:val="00A93B33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21BA"/>
    <w:rsid w:val="00B83AE7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1B13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38DE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0E95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3E81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79FC"/>
    <w:rsid w:val="00F939AB"/>
    <w:rsid w:val="00F941B9"/>
    <w:rsid w:val="00F96FEF"/>
    <w:rsid w:val="00FA5F7B"/>
    <w:rsid w:val="00FB3A8F"/>
    <w:rsid w:val="00FB4822"/>
    <w:rsid w:val="00FB4938"/>
    <w:rsid w:val="00FB4AA5"/>
    <w:rsid w:val="00FB7245"/>
    <w:rsid w:val="00FC4060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772810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8E665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8E665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8E665F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8E665F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8E665F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8E665F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8E665F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8E665F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8E665F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8E665F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8E665F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062CA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locked/>
    <w:rsid w:val="000121CD"/>
    <w:rPr>
      <w:rFonts w:cs="Times New Roman"/>
      <w:sz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772810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8E665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8E665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8E665F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8E665F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8E665F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8E665F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8E665F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8E665F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8E665F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8E665F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8E665F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062CA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locked/>
    <w:rsid w:val="000121CD"/>
    <w:rPr>
      <w:rFonts w:cs="Times New Roman"/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535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45</TotalTime>
  <Pages>1</Pages>
  <Words>214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מלי מנחם דרור</cp:lastModifiedBy>
  <cp:revision>4</cp:revision>
  <cp:lastPrinted>2015-10-27T08:11:00Z</cp:lastPrinted>
  <dcterms:created xsi:type="dcterms:W3CDTF">2015-10-27T07:26:00Z</dcterms:created>
  <dcterms:modified xsi:type="dcterms:W3CDTF">2015-10-27T08:11:00Z</dcterms:modified>
</cp:coreProperties>
</file>